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7819"/>
      </w:tblGrid>
      <w:tr w:rsidR="00897FB4" w:rsidRPr="00897FB4" w14:paraId="0B29234B" w14:textId="77777777" w:rsidTr="002A068F">
        <w:trPr>
          <w:trHeight w:val="8366"/>
          <w:tblHeader/>
        </w:trPr>
        <w:tc>
          <w:tcPr>
            <w:tcW w:w="7819" w:type="dxa"/>
          </w:tcPr>
          <w:p w14:paraId="23448AD3" w14:textId="57154115" w:rsidR="00897FB4" w:rsidRPr="00897FB4" w:rsidRDefault="0073746C" w:rsidP="00897FB4">
            <w:pPr>
              <w:pStyle w:val="Subtitle"/>
            </w:pPr>
            <w:r>
              <w:t>Glossop Branch</w:t>
            </w:r>
          </w:p>
          <w:p w14:paraId="178E910E" w14:textId="5446892A" w:rsidR="00897FB4" w:rsidRPr="00897FB4" w:rsidRDefault="0073746C" w:rsidP="00897FB4">
            <w:pPr>
              <w:pStyle w:val="Title"/>
            </w:pPr>
            <w:r>
              <w:t>gARDEN pARTY</w:t>
            </w:r>
          </w:p>
          <w:p w14:paraId="535F75BD" w14:textId="7E7B1BE4" w:rsidR="00897FB4" w:rsidRPr="00897FB4" w:rsidRDefault="0073746C" w:rsidP="00897FB4">
            <w:pPr>
              <w:pStyle w:val="Subtitle"/>
            </w:pPr>
            <w:r>
              <w:t>cHEESE AND wINE</w:t>
            </w:r>
          </w:p>
          <w:p w14:paraId="1034C195" w14:textId="142D03AA" w:rsidR="00897FB4" w:rsidRPr="00897FB4" w:rsidRDefault="0073746C" w:rsidP="00897FB4">
            <w:pPr>
              <w:pStyle w:val="Date"/>
            </w:pPr>
            <w:r>
              <w:t>Sunday 6th May 2018</w:t>
            </w:r>
          </w:p>
          <w:p w14:paraId="52F33683" w14:textId="44503038" w:rsidR="00897FB4" w:rsidRPr="00897FB4" w:rsidRDefault="00AF69F6" w:rsidP="00897FB4">
            <w:pPr>
              <w:pStyle w:val="Time"/>
            </w:pPr>
            <w:r>
              <w:t xml:space="preserve">at </w:t>
            </w:r>
            <w:r w:rsidR="0073746C">
              <w:t>1PM</w:t>
            </w:r>
          </w:p>
          <w:p w14:paraId="577F2112" w14:textId="36D39026" w:rsidR="00897FB4" w:rsidRPr="00897FB4" w:rsidRDefault="0073746C" w:rsidP="00897FB4">
            <w:pPr>
              <w:pStyle w:val="Location"/>
            </w:pPr>
            <w:r>
              <w:t xml:space="preserve">115 Shaw Lane, Dinting, </w:t>
            </w:r>
            <w:proofErr w:type="spellStart"/>
            <w:r>
              <w:t>Glossop</w:t>
            </w:r>
            <w:proofErr w:type="spellEnd"/>
            <w:r>
              <w:t>.</w:t>
            </w:r>
          </w:p>
          <w:p w14:paraId="43249571" w14:textId="5D0C6EF4" w:rsidR="00897FB4" w:rsidRPr="00897FB4" w:rsidRDefault="0073746C" w:rsidP="00897FB4">
            <w:pPr>
              <w:pStyle w:val="Location"/>
            </w:pPr>
            <w:r>
              <w:t>SK13 6EE</w:t>
            </w:r>
          </w:p>
          <w:p w14:paraId="0F4777DF" w14:textId="3B2C2719" w:rsidR="00897FB4" w:rsidRDefault="00AF69F6" w:rsidP="0073746C">
            <w:r>
              <w:t>Tickets are £8 for Adults and Children are f</w:t>
            </w:r>
            <w:r w:rsidR="007C63B8">
              <w:t>r</w:t>
            </w:r>
            <w:r>
              <w:t>ee</w:t>
            </w:r>
          </w:p>
          <w:p w14:paraId="27E4C559" w14:textId="42059DB6" w:rsidR="007C63B8" w:rsidRDefault="007C63B8" w:rsidP="0073746C"/>
          <w:p w14:paraId="6C802D3A" w14:textId="211AD8B1" w:rsidR="007C63B8" w:rsidRDefault="007C63B8" w:rsidP="0073746C">
            <w:r>
              <w:t xml:space="preserve">Please contact Ruth </w:t>
            </w:r>
            <w:r w:rsidR="0062275B">
              <w:t>on</w:t>
            </w:r>
            <w:r>
              <w:t xml:space="preserve"> </w:t>
            </w:r>
            <w:hyperlink r:id="rId11" w:history="1">
              <w:r w:rsidR="0062275B" w:rsidRPr="008B5AE2">
                <w:rPr>
                  <w:rStyle w:val="Hyperlink"/>
                </w:rPr>
                <w:t>office@highpeakconservatives.org</w:t>
              </w:r>
            </w:hyperlink>
            <w:r w:rsidR="0062275B">
              <w:t xml:space="preserve"> to </w:t>
            </w:r>
            <w:r w:rsidR="00707B93">
              <w:t>reserve places</w:t>
            </w:r>
          </w:p>
          <w:p w14:paraId="603A4BD6" w14:textId="77777777" w:rsidR="00AF69F6" w:rsidRDefault="00AF69F6" w:rsidP="0073746C"/>
          <w:p w14:paraId="4FEE3584" w14:textId="77777777" w:rsidR="00AF69F6" w:rsidRDefault="00AF69F6" w:rsidP="00707B93">
            <w:r>
              <w:t>Lots happening including games for the children</w:t>
            </w:r>
            <w:r w:rsidR="00707B93">
              <w:t>, there will also be an a</w:t>
            </w:r>
            <w:r>
              <w:t>uction and a raffle</w:t>
            </w:r>
          </w:p>
          <w:p w14:paraId="78D7CE9F" w14:textId="77777777" w:rsidR="00A44A4A" w:rsidRDefault="00A44A4A" w:rsidP="00707B93"/>
          <w:p w14:paraId="45989F6E" w14:textId="2DA5B876" w:rsidR="00A44A4A" w:rsidRPr="00897FB4" w:rsidRDefault="00A44A4A" w:rsidP="00707B93">
            <w:r>
              <w:t>Please let us know if you will</w:t>
            </w:r>
            <w:r w:rsidR="00E21069">
              <w:t xml:space="preserve"> be attending before </w:t>
            </w:r>
            <w:r w:rsidR="00622B11">
              <w:t>Thursday 26 April</w:t>
            </w:r>
            <w:bookmarkStart w:id="0" w:name="_GoBack"/>
            <w:bookmarkEnd w:id="0"/>
          </w:p>
        </w:tc>
      </w:tr>
    </w:tbl>
    <w:tbl>
      <w:tblPr>
        <w:tblStyle w:val="GridTable4-Accent2"/>
        <w:tblW w:w="9317" w:type="dxa"/>
        <w:tblInd w:w="-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Event flyer layout table"/>
      </w:tblPr>
      <w:tblGrid>
        <w:gridCol w:w="9317"/>
      </w:tblGrid>
      <w:tr w:rsidR="00897FB4" w:rsidRPr="00897FB4" w14:paraId="40DD4786" w14:textId="77777777" w:rsidTr="00897FB4">
        <w:trPr>
          <w:trHeight w:hRule="exact" w:val="720"/>
          <w:tblHeader/>
        </w:trPr>
        <w:tc>
          <w:tcPr>
            <w:tcW w:w="9216" w:type="dxa"/>
            <w:shd w:val="clear" w:color="auto" w:fill="F7F3E2" w:themeFill="background2"/>
            <w:vAlign w:val="center"/>
          </w:tcPr>
          <w:p w14:paraId="443BB00A" w14:textId="33185161" w:rsidR="00897FB4" w:rsidRPr="00897FB4" w:rsidRDefault="00FE72F4" w:rsidP="001570B2">
            <w:pPr>
              <w:pStyle w:val="ContactInfo"/>
            </w:pPr>
            <w:sdt>
              <w:sdtPr>
                <w:alias w:val="For more information text:"/>
                <w:tag w:val="For more information text:"/>
                <w:id w:val="-1195846390"/>
                <w:placeholder>
                  <w:docPart w:val="68A497729AB448AA956E5183D794F7C4"/>
                </w:placeholder>
                <w:temporary/>
                <w:showingPlcHdr/>
                <w15:appearance w15:val="hidden"/>
              </w:sdtPr>
              <w:sdtEndPr/>
              <w:sdtContent>
                <w:r w:rsidR="001570B2" w:rsidRPr="00897FB4">
                  <w:t>for more information contact:</w:t>
                </w:r>
              </w:sdtContent>
            </w:sdt>
            <w:r w:rsidR="001570B2">
              <w:t xml:space="preserve"> </w:t>
            </w:r>
            <w:r w:rsidR="0073746C">
              <w:t>kimclarke1@sky.com</w:t>
            </w:r>
          </w:p>
        </w:tc>
      </w:tr>
    </w:tbl>
    <w:p w14:paraId="040DBBFF" w14:textId="77777777" w:rsidR="002A068F" w:rsidRDefault="002A068F" w:rsidP="00A95506">
      <w:pPr>
        <w:pStyle w:val="NoSpacing"/>
      </w:pPr>
    </w:p>
    <w:sectPr w:rsidR="002A068F" w:rsidSect="00A95506">
      <w:headerReference w:type="default" r:id="rId12"/>
      <w:footerReference w:type="default" r:id="rId13"/>
      <w:headerReference w:type="first" r:id="rId14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6AAF60" w14:textId="77777777" w:rsidR="00FE72F4" w:rsidRDefault="00FE72F4" w:rsidP="0068245E">
      <w:pPr>
        <w:spacing w:after="0" w:line="240" w:lineRule="auto"/>
      </w:pPr>
      <w:r>
        <w:separator/>
      </w:r>
    </w:p>
  </w:endnote>
  <w:endnote w:type="continuationSeparator" w:id="0">
    <w:p w14:paraId="20612058" w14:textId="77777777" w:rsidR="00FE72F4" w:rsidRDefault="00FE72F4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6F93E3F" w14:textId="77777777"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068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3EADA4" w14:textId="77777777" w:rsidR="00FE72F4" w:rsidRDefault="00FE72F4" w:rsidP="0068245E">
      <w:pPr>
        <w:spacing w:after="0" w:line="240" w:lineRule="auto"/>
      </w:pPr>
      <w:r>
        <w:separator/>
      </w:r>
    </w:p>
  </w:footnote>
  <w:footnote w:type="continuationSeparator" w:id="0">
    <w:p w14:paraId="2898CB22" w14:textId="77777777" w:rsidR="00FE72F4" w:rsidRDefault="00FE72F4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C81E2E" w14:textId="77777777"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74CF67E8" wp14:editId="53D214E2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11C134" id="Group 3" o:spid="_x0000_s1026" alt="Flowe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<v:imagedata r:id="rId3" o:title="Maroon Flowers" croptop="11340f" cropbottom="16322f" cropleft="5137f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">
                <v:imagedata r:id="rId4" o:title="Petals" croptop="11131f" cropbottom="16412f" cropleft="11563f" cropright="8752f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D7807A1" wp14:editId="40C98A0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6032B890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NIQUYZQCAABqBQAADgAAAAAAAAAAAAAAAAAuAgAAZHJzL2Uyb0RvYy54bWxQ&#10;SwECLQAUAAYACAAAACEApd+FStwAAAAHAQAADwAAAAAAAAAAAAAAAADuBAAAZHJzL2Rvd25yZXYu&#10;eG1sUEsFBgAAAAAEAAQA8wAAAPc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818392" w14:textId="77777777" w:rsidR="009124DD" w:rsidRDefault="00897FB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0EC1D10B" wp14:editId="3C7D4EF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24BC345D" id="Frame 25" o:spid="_x0000_s1026" alt="Border around doc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E4A3304" wp14:editId="6F93F485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oup 1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E13BE0" id="Group 1" o:spid="_x0000_s1026" alt="Flowers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">
                <v:imagedata r:id="rId3" o:title="Maroon Flowers" croptop="11340f" cropbottom="16322f" cropleft="5137f"/>
              </v:shape>
              <v:shape id="Picture 29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">
                <v:imagedata r:id="rId4" o:title="Petals" croptop="11131f" cropbottom="16412f" cropleft="11563f" cropright="8752f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46C"/>
    <w:rsid w:val="000E33EA"/>
    <w:rsid w:val="001570B2"/>
    <w:rsid w:val="001624C3"/>
    <w:rsid w:val="00220400"/>
    <w:rsid w:val="002733AA"/>
    <w:rsid w:val="002A068F"/>
    <w:rsid w:val="004611DB"/>
    <w:rsid w:val="005D2D39"/>
    <w:rsid w:val="0062275B"/>
    <w:rsid w:val="00622B11"/>
    <w:rsid w:val="0068245E"/>
    <w:rsid w:val="0069500E"/>
    <w:rsid w:val="00707B93"/>
    <w:rsid w:val="00713F12"/>
    <w:rsid w:val="0073746C"/>
    <w:rsid w:val="007A4EDB"/>
    <w:rsid w:val="007C63B8"/>
    <w:rsid w:val="00834305"/>
    <w:rsid w:val="00897FB4"/>
    <w:rsid w:val="009124DD"/>
    <w:rsid w:val="0094423C"/>
    <w:rsid w:val="00A44A4A"/>
    <w:rsid w:val="00A95506"/>
    <w:rsid w:val="00AB123B"/>
    <w:rsid w:val="00AF69F6"/>
    <w:rsid w:val="00B168F9"/>
    <w:rsid w:val="00C67FD5"/>
    <w:rsid w:val="00C71874"/>
    <w:rsid w:val="00C93A32"/>
    <w:rsid w:val="00CE754C"/>
    <w:rsid w:val="00CF207A"/>
    <w:rsid w:val="00D529A9"/>
    <w:rsid w:val="00E21069"/>
    <w:rsid w:val="00E402F3"/>
    <w:rsid w:val="00E43EFE"/>
    <w:rsid w:val="00FE7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A949741"/>
  <w15:chartTrackingRefBased/>
  <w15:docId w15:val="{A5065EF7-5E81-452A-847A-591E159AF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62275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ffice@highpeakconservatives.org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ffice%202\AppData\Roaming\Microsoft\Templates\Springtime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8A497729AB448AA956E5183D794F7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B03CF9-F1F4-4BEE-8EF4-E2616B9CB10C}"/>
      </w:docPartPr>
      <w:docPartBody>
        <w:p w:rsidR="00112D05" w:rsidRDefault="00112D05">
          <w:pPr>
            <w:pStyle w:val="68A497729AB448AA956E5183D794F7C4"/>
          </w:pPr>
          <w:r w:rsidRPr="00897FB4">
            <w:t>for more information contact: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D05"/>
    <w:rsid w:val="00112D05"/>
    <w:rsid w:val="00214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F5E98DDCC964697881F31DF340FE6C1">
    <w:name w:val="1F5E98DDCC964697881F31DF340FE6C1"/>
  </w:style>
  <w:style w:type="paragraph" w:customStyle="1" w:styleId="B42E9A4218A748F8A26C8BEADCEC6A1C">
    <w:name w:val="B42E9A4218A748F8A26C8BEADCEC6A1C"/>
  </w:style>
  <w:style w:type="paragraph" w:customStyle="1" w:styleId="E3141148817D4AA085427415DC85E30C">
    <w:name w:val="E3141148817D4AA085427415DC85E30C"/>
  </w:style>
  <w:style w:type="paragraph" w:customStyle="1" w:styleId="6808B5F25A984805B25E40FFAB0D70C2">
    <w:name w:val="6808B5F25A984805B25E40FFAB0D70C2"/>
  </w:style>
  <w:style w:type="paragraph" w:customStyle="1" w:styleId="A6B64DA7C6C44C039CDA44E54427268A">
    <w:name w:val="A6B64DA7C6C44C039CDA44E54427268A"/>
  </w:style>
  <w:style w:type="paragraph" w:customStyle="1" w:styleId="3636CA4126A94E43ACD727427FD71932">
    <w:name w:val="3636CA4126A94E43ACD727427FD71932"/>
  </w:style>
  <w:style w:type="paragraph" w:customStyle="1" w:styleId="B8FEEE7B496F40C1927ED4623F8BD5F5">
    <w:name w:val="B8FEEE7B496F40C1927ED4623F8BD5F5"/>
  </w:style>
  <w:style w:type="paragraph" w:customStyle="1" w:styleId="24A288D229DD4D55B97213FAE1B8B9FF">
    <w:name w:val="24A288D229DD4D55B97213FAE1B8B9FF"/>
  </w:style>
  <w:style w:type="paragraph" w:customStyle="1" w:styleId="68A497729AB448AA956E5183D794F7C4">
    <w:name w:val="68A497729AB448AA956E5183D794F7C4"/>
  </w:style>
  <w:style w:type="paragraph" w:customStyle="1" w:styleId="3EE1652A00904B2ABD6645FAB0A2CEAA">
    <w:name w:val="3EE1652A00904B2ABD6645FAB0A2CEAA"/>
  </w:style>
  <w:style w:type="paragraph" w:customStyle="1" w:styleId="A8D6AFFFCC2940B1BF7C17D70AF34565">
    <w:name w:val="A8D6AFFFCC2940B1BF7C17D70AF3456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41B00AC-75BC-4247-89D6-454AE720E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</Template>
  <TotalTime>20</TotalTime>
  <Pages>1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</dc:creator>
  <cp:keywords/>
  <dc:description/>
  <cp:lastModifiedBy> </cp:lastModifiedBy>
  <cp:revision>8</cp:revision>
  <dcterms:created xsi:type="dcterms:W3CDTF">2018-02-27T12:00:00Z</dcterms:created>
  <dcterms:modified xsi:type="dcterms:W3CDTF">2018-04-04T13:14:00Z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